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AAE2B" w14:textId="4CDEFD7B" w:rsidR="00E91319" w:rsidRPr="00E91319" w:rsidRDefault="00E91319" w:rsidP="00E9131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Arial" w:hAnsi="Arial" w:cs="Arial"/>
          <w:color w:val="00B050"/>
          <w:sz w:val="32"/>
          <w:szCs w:val="32"/>
        </w:rPr>
      </w:pPr>
      <w:r w:rsidRPr="00E91319">
        <w:rPr>
          <w:rFonts w:ascii="Arial" w:hAnsi="Arial" w:cs="Arial"/>
          <w:b/>
          <w:bCs/>
          <w:color w:val="00B050"/>
          <w:sz w:val="32"/>
          <w:szCs w:val="32"/>
        </w:rPr>
        <w:t>So erreichen Sie uns</w:t>
      </w:r>
      <w:r w:rsidRPr="00B62FCD">
        <w:rPr>
          <w:rFonts w:ascii="Arial" w:hAnsi="Arial" w:cs="Arial"/>
          <w:b/>
          <w:bCs/>
          <w:color w:val="00B050"/>
          <w:sz w:val="32"/>
          <w:szCs w:val="32"/>
        </w:rPr>
        <w:t>:</w:t>
      </w:r>
    </w:p>
    <w:p w14:paraId="64C8AD84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rFonts w:ascii="Arial" w:hAnsi="Arial" w:cs="Arial"/>
        </w:rPr>
      </w:pPr>
    </w:p>
    <w:p w14:paraId="2D9E681B" w14:textId="32CD6E9A" w:rsidR="00E91319" w:rsidRPr="00E91319" w:rsidRDefault="001502E0" w:rsidP="00E91319">
      <w:pPr>
        <w:overflowPunct w:val="0"/>
        <w:autoSpaceDE w:val="0"/>
        <w:autoSpaceDN w:val="0"/>
        <w:adjustRightInd w:val="0"/>
        <w:spacing w:before="240" w:line="276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7D6502" wp14:editId="444C00F4">
            <wp:simplePos x="0" y="0"/>
            <wp:positionH relativeFrom="column">
              <wp:posOffset>2787650</wp:posOffset>
            </wp:positionH>
            <wp:positionV relativeFrom="paragraph">
              <wp:posOffset>65405</wp:posOffset>
            </wp:positionV>
            <wp:extent cx="828040" cy="828040"/>
            <wp:effectExtent l="0" t="0" r="0" b="0"/>
            <wp:wrapSquare wrapText="bothSides"/>
            <wp:docPr id="189348965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319" w:rsidRPr="00E91319">
        <w:rPr>
          <w:rFonts w:ascii="Arial" w:hAnsi="Arial" w:cs="Arial"/>
        </w:rPr>
        <w:t>Jutta Grolik</w:t>
      </w:r>
      <w:r w:rsidR="00E91319" w:rsidRPr="00E91319">
        <w:rPr>
          <w:rFonts w:ascii="Arial" w:hAnsi="Arial" w:cs="Arial"/>
        </w:rPr>
        <w:tab/>
      </w:r>
      <w:r>
        <w:rPr>
          <w:noProof/>
        </w:rPr>
        <w:drawing>
          <wp:anchor distT="36576" distB="36576" distL="36576" distR="36576" simplePos="0" relativeHeight="251670528" behindDoc="0" locked="0" layoutInCell="1" allowOverlap="1" wp14:anchorId="3CB1481E" wp14:editId="4B5D36CD">
            <wp:simplePos x="0" y="0"/>
            <wp:positionH relativeFrom="column">
              <wp:posOffset>3467100</wp:posOffset>
            </wp:positionH>
            <wp:positionV relativeFrom="paragraph">
              <wp:posOffset>16192500</wp:posOffset>
            </wp:positionV>
            <wp:extent cx="876300" cy="800100"/>
            <wp:effectExtent l="19050" t="19050" r="0" b="0"/>
            <wp:wrapNone/>
            <wp:docPr id="287221993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C9407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1. Vorsitzende</w:t>
      </w:r>
    </w:p>
    <w:p w14:paraId="4A978E35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Wingdings" w:hAnsi="Wingdings"/>
        </w:rPr>
        <w:t></w:t>
      </w:r>
      <w:r w:rsidRPr="00E91319">
        <w:rPr>
          <w:rFonts w:ascii="Arial" w:hAnsi="Arial" w:cs="Arial"/>
        </w:rPr>
        <w:t xml:space="preserve"> 07141 504576</w:t>
      </w:r>
    </w:p>
    <w:p w14:paraId="333773E7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rudi.grolik@gmx.de</w:t>
      </w:r>
    </w:p>
    <w:p w14:paraId="716626ED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</w:p>
    <w:p w14:paraId="76F05345" w14:textId="08A87A69" w:rsidR="00E91319" w:rsidRPr="00E91319" w:rsidRDefault="001502E0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7A15FF" wp14:editId="5B09239F">
            <wp:simplePos x="0" y="0"/>
            <wp:positionH relativeFrom="column">
              <wp:posOffset>2787650</wp:posOffset>
            </wp:positionH>
            <wp:positionV relativeFrom="paragraph">
              <wp:posOffset>24765</wp:posOffset>
            </wp:positionV>
            <wp:extent cx="828040" cy="828040"/>
            <wp:effectExtent l="0" t="0" r="0" b="0"/>
            <wp:wrapSquare wrapText="bothSides"/>
            <wp:docPr id="2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783F6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Susanne Zigelli</w:t>
      </w:r>
    </w:p>
    <w:p w14:paraId="274E64FC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 xml:space="preserve">1.Vorsitzende </w:t>
      </w:r>
    </w:p>
    <w:p w14:paraId="0584F1B1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Wingdings" w:hAnsi="Wingdings"/>
        </w:rPr>
        <w:t></w:t>
      </w:r>
      <w:r w:rsidRPr="00E91319">
        <w:rPr>
          <w:rFonts w:ascii="Arial" w:hAnsi="Arial" w:cs="Arial"/>
        </w:rPr>
        <w:t xml:space="preserve"> 07141 6487893</w:t>
      </w:r>
    </w:p>
    <w:p w14:paraId="5838B41E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</w:p>
    <w:p w14:paraId="1262D22C" w14:textId="7A8691B8" w:rsidR="00E91319" w:rsidRPr="00E91319" w:rsidRDefault="001502E0" w:rsidP="00E91319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96ADBF" wp14:editId="084FDAB9">
            <wp:simplePos x="0" y="0"/>
            <wp:positionH relativeFrom="column">
              <wp:posOffset>2806065</wp:posOffset>
            </wp:positionH>
            <wp:positionV relativeFrom="page">
              <wp:posOffset>3411855</wp:posOffset>
            </wp:positionV>
            <wp:extent cx="828040" cy="828040"/>
            <wp:effectExtent l="0" t="0" r="0" b="0"/>
            <wp:wrapSquare wrapText="bothSides"/>
            <wp:docPr id="2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58B58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Steffen Gödecke</w:t>
      </w:r>
    </w:p>
    <w:p w14:paraId="5F5F92FF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2. Vorsitzender</w:t>
      </w:r>
    </w:p>
    <w:p w14:paraId="70972D5B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Wingdings" w:hAnsi="Wingdings"/>
        </w:rPr>
        <w:t></w:t>
      </w:r>
      <w:r w:rsidRPr="00E91319">
        <w:rPr>
          <w:rFonts w:ascii="Arial" w:hAnsi="Arial" w:cs="Arial"/>
        </w:rPr>
        <w:t xml:space="preserve"> 0162 8901869</w:t>
      </w:r>
    </w:p>
    <w:p w14:paraId="72B3EB66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steffengoedecke@gmx.de</w:t>
      </w:r>
    </w:p>
    <w:p w14:paraId="7B5AA542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</w:p>
    <w:p w14:paraId="5F82C2E5" w14:textId="3D8875DC" w:rsidR="00E91319" w:rsidRPr="00E91319" w:rsidRDefault="001502E0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96667EA" wp14:editId="65D528BB">
            <wp:simplePos x="0" y="0"/>
            <wp:positionH relativeFrom="column">
              <wp:posOffset>2780030</wp:posOffset>
            </wp:positionH>
            <wp:positionV relativeFrom="page">
              <wp:posOffset>4400550</wp:posOffset>
            </wp:positionV>
            <wp:extent cx="827405" cy="827405"/>
            <wp:effectExtent l="0" t="0" r="0" b="0"/>
            <wp:wrapSquare wrapText="bothSides"/>
            <wp:docPr id="2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BB704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Fabio Ciocchetti</w:t>
      </w:r>
    </w:p>
    <w:p w14:paraId="4328D68A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Schriftführer</w:t>
      </w:r>
    </w:p>
    <w:p w14:paraId="10BB4DEB" w14:textId="77777777" w:rsidR="00E91319" w:rsidRPr="00E91319" w:rsidRDefault="00E91319" w:rsidP="00E91319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Wingdings" w:hAnsi="Wingdings"/>
        </w:rPr>
        <w:t></w:t>
      </w:r>
      <w:r w:rsidRPr="00E91319">
        <w:rPr>
          <w:rFonts w:ascii="Arial" w:hAnsi="Arial" w:cs="Arial"/>
        </w:rPr>
        <w:t xml:space="preserve"> 07144 16770</w:t>
      </w:r>
    </w:p>
    <w:p w14:paraId="7CA8E56B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>fabio.ciocchetti@web.de</w:t>
      </w:r>
    </w:p>
    <w:p w14:paraId="76762AC9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  <w:lang w:val="en-US"/>
        </w:rPr>
      </w:pPr>
    </w:p>
    <w:p w14:paraId="2E545708" w14:textId="2797A0B8" w:rsidR="00E91319" w:rsidRPr="00E91319" w:rsidRDefault="001502E0" w:rsidP="00E91319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B439CB" wp14:editId="4DFABFA9">
            <wp:simplePos x="0" y="0"/>
            <wp:positionH relativeFrom="column">
              <wp:posOffset>2797810</wp:posOffset>
            </wp:positionH>
            <wp:positionV relativeFrom="page">
              <wp:posOffset>5404485</wp:posOffset>
            </wp:positionV>
            <wp:extent cx="827405" cy="827405"/>
            <wp:effectExtent l="0" t="0" r="0" b="0"/>
            <wp:wrapSquare wrapText="bothSides"/>
            <wp:docPr id="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BAB0A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Arial" w:hAnsi="Arial" w:cs="Arial"/>
        </w:rPr>
        <w:t xml:space="preserve">Franziska Silber </w:t>
      </w:r>
    </w:p>
    <w:p w14:paraId="12FD965F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firstLine="708"/>
        <w:textAlignment w:val="baseline"/>
        <w:rPr>
          <w:rFonts w:ascii="Arial" w:hAnsi="Arial" w:cs="Arial"/>
        </w:rPr>
      </w:pPr>
      <w:r w:rsidRPr="00E91319">
        <w:rPr>
          <w:rFonts w:ascii="Wingdings" w:hAnsi="Wingdings"/>
        </w:rPr>
        <w:t></w:t>
      </w:r>
      <w:r w:rsidRPr="00E91319">
        <w:rPr>
          <w:rFonts w:ascii="Arial" w:hAnsi="Arial" w:cs="Arial"/>
        </w:rPr>
        <w:t xml:space="preserve">07141 144 43112 </w:t>
      </w:r>
    </w:p>
    <w:p w14:paraId="257E782E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spacing w:line="276" w:lineRule="auto"/>
        <w:ind w:firstLine="708"/>
        <w:textAlignment w:val="baseline"/>
        <w:rPr>
          <w:rFonts w:ascii="Arial" w:hAnsi="Arial" w:cs="Arial"/>
          <w:lang w:val="en-US"/>
        </w:rPr>
      </w:pPr>
      <w:r w:rsidRPr="00E91319">
        <w:rPr>
          <w:rFonts w:ascii="Arial" w:hAnsi="Arial" w:cs="Arial"/>
          <w:lang w:val="en-US"/>
        </w:rPr>
        <w:t>franziska.silber@</w:t>
      </w:r>
    </w:p>
    <w:p w14:paraId="7FD542FD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spacing w:line="276" w:lineRule="auto"/>
        <w:ind w:firstLine="708"/>
        <w:textAlignment w:val="baseline"/>
        <w:rPr>
          <w:rFonts w:ascii="Arial" w:hAnsi="Arial" w:cs="Arial"/>
          <w:lang w:val="en-US"/>
        </w:rPr>
      </w:pPr>
      <w:r w:rsidRPr="00E91319">
        <w:rPr>
          <w:rFonts w:ascii="Arial" w:hAnsi="Arial" w:cs="Arial"/>
          <w:lang w:val="en-US"/>
        </w:rPr>
        <w:t>landkreis-ludwigsburg.de</w:t>
      </w:r>
    </w:p>
    <w:p w14:paraId="3377F2A6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noProof/>
          <w:szCs w:val="20"/>
        </w:rPr>
      </w:pPr>
    </w:p>
    <w:p w14:paraId="786C020A" w14:textId="77777777" w:rsid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noProof/>
          <w:szCs w:val="20"/>
        </w:rPr>
      </w:pPr>
    </w:p>
    <w:p w14:paraId="1BA4A532" w14:textId="56C894CF" w:rsidR="00E91319" w:rsidRPr="00E91319" w:rsidRDefault="001502E0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871052" wp14:editId="3BD43380">
            <wp:simplePos x="0" y="0"/>
            <wp:positionH relativeFrom="column">
              <wp:posOffset>581025</wp:posOffset>
            </wp:positionH>
            <wp:positionV relativeFrom="paragraph">
              <wp:posOffset>103505</wp:posOffset>
            </wp:positionV>
            <wp:extent cx="1434465" cy="2023110"/>
            <wp:effectExtent l="0" t="0" r="0" b="0"/>
            <wp:wrapTight wrapText="bothSides">
              <wp:wrapPolygon edited="0">
                <wp:start x="0" y="0"/>
                <wp:lineTo x="0" y="21356"/>
                <wp:lineTo x="21227" y="21356"/>
                <wp:lineTo x="21227" y="0"/>
                <wp:lineTo x="0" y="0"/>
              </wp:wrapPolygon>
            </wp:wrapTight>
            <wp:docPr id="114910815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9C88937" wp14:editId="6ED7ECAC">
            <wp:simplePos x="0" y="0"/>
            <wp:positionH relativeFrom="column">
              <wp:posOffset>2647950</wp:posOffset>
            </wp:positionH>
            <wp:positionV relativeFrom="paragraph">
              <wp:posOffset>-665480</wp:posOffset>
            </wp:positionV>
            <wp:extent cx="2314575" cy="942975"/>
            <wp:effectExtent l="0" t="0" r="0" b="0"/>
            <wp:wrapTight wrapText="bothSides">
              <wp:wrapPolygon edited="0">
                <wp:start x="0" y="0"/>
                <wp:lineTo x="0" y="21382"/>
                <wp:lineTo x="21511" y="21382"/>
                <wp:lineTo x="21511" y="0"/>
                <wp:lineTo x="0" y="0"/>
              </wp:wrapPolygon>
            </wp:wrapTight>
            <wp:docPr id="24138611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22F4E" w14:textId="2973CEF6" w:rsidR="00E91319" w:rsidRP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rFonts w:ascii="Arial" w:hAnsi="Arial" w:cs="Arial"/>
          <w:sz w:val="22"/>
          <w:szCs w:val="22"/>
          <w:lang w:val="en-US"/>
        </w:rPr>
      </w:pPr>
    </w:p>
    <w:p w14:paraId="4FBD8965" w14:textId="77777777" w:rsid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rFonts w:ascii="Arial" w:hAnsi="Arial" w:cs="Arial"/>
          <w:sz w:val="22"/>
          <w:szCs w:val="22"/>
        </w:rPr>
      </w:pPr>
    </w:p>
    <w:p w14:paraId="632664CC" w14:textId="77777777" w:rsid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rFonts w:ascii="Arial" w:hAnsi="Arial" w:cs="Arial"/>
          <w:sz w:val="22"/>
          <w:szCs w:val="22"/>
        </w:rPr>
      </w:pPr>
    </w:p>
    <w:p w14:paraId="3E46A019" w14:textId="77777777" w:rsidR="00E91319" w:rsidRPr="00E91319" w:rsidRDefault="00E91319" w:rsidP="00E91319">
      <w:pPr>
        <w:overflowPunct w:val="0"/>
        <w:autoSpaceDE w:val="0"/>
        <w:autoSpaceDN w:val="0"/>
        <w:adjustRightInd w:val="0"/>
        <w:ind w:left="426"/>
        <w:textAlignment w:val="baseline"/>
        <w:rPr>
          <w:rFonts w:ascii="Arial" w:hAnsi="Arial" w:cs="Arial"/>
          <w:sz w:val="22"/>
          <w:szCs w:val="22"/>
        </w:rPr>
      </w:pPr>
    </w:p>
    <w:p w14:paraId="13F9D5EC" w14:textId="616C79CF" w:rsidR="00E91319" w:rsidRDefault="00E91319" w:rsidP="00F419C0">
      <w:pPr>
        <w:ind w:left="1440" w:hanging="1440"/>
      </w:pPr>
    </w:p>
    <w:p w14:paraId="4176C971" w14:textId="0AB8401C" w:rsidR="00E91319" w:rsidRDefault="00E91319" w:rsidP="00F419C0">
      <w:pPr>
        <w:ind w:left="1440" w:hanging="1440"/>
      </w:pPr>
    </w:p>
    <w:p w14:paraId="6C10B07B" w14:textId="77777777" w:rsidR="00E91319" w:rsidRDefault="00E91319" w:rsidP="00E91319">
      <w:pPr>
        <w:pStyle w:val="StandardWeb"/>
        <w:spacing w:before="0" w:after="0"/>
        <w:ind w:left="1416" w:firstLine="708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</w:p>
    <w:p w14:paraId="1B34596C" w14:textId="77777777" w:rsidR="00E91319" w:rsidRDefault="00E91319" w:rsidP="00E91319">
      <w:pPr>
        <w:pStyle w:val="StandardWeb"/>
        <w:spacing w:before="0" w:after="0"/>
        <w:ind w:left="1416" w:firstLine="708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</w:p>
    <w:p w14:paraId="2B37024B" w14:textId="77777777" w:rsidR="00E91319" w:rsidRDefault="00E91319" w:rsidP="00E91319">
      <w:pPr>
        <w:pStyle w:val="StandardWeb"/>
        <w:spacing w:before="0" w:after="0"/>
        <w:ind w:left="1416" w:firstLine="708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</w:p>
    <w:p w14:paraId="0D32FE32" w14:textId="77777777" w:rsidR="00E91319" w:rsidRDefault="00E91319" w:rsidP="00E91319">
      <w:pPr>
        <w:pStyle w:val="StandardWeb"/>
        <w:spacing w:before="0" w:after="0"/>
        <w:ind w:left="1416" w:firstLine="708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</w:p>
    <w:p w14:paraId="76871248" w14:textId="4DC0C39F" w:rsidR="00E91319" w:rsidRDefault="001502E0" w:rsidP="00B62FCD">
      <w:pPr>
        <w:pStyle w:val="StandardWeb"/>
        <w:spacing w:before="0" w:after="0"/>
        <w:ind w:left="1416" w:firstLine="708"/>
        <w:jc w:val="center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25EA6D" wp14:editId="0CA91614">
            <wp:simplePos x="0" y="0"/>
            <wp:positionH relativeFrom="column">
              <wp:posOffset>1313815</wp:posOffset>
            </wp:positionH>
            <wp:positionV relativeFrom="paragraph">
              <wp:posOffset>48895</wp:posOffset>
            </wp:positionV>
            <wp:extent cx="3143885" cy="828675"/>
            <wp:effectExtent l="0" t="0" r="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A7E0C" w14:textId="784E7FBB" w:rsidR="00E91319" w:rsidRDefault="00E91319" w:rsidP="00B62FCD">
      <w:pPr>
        <w:pStyle w:val="StandardWeb"/>
        <w:spacing w:before="0" w:after="0"/>
        <w:ind w:left="2124" w:firstLine="708"/>
        <w:textAlignment w:val="baseline"/>
        <w:rPr>
          <w:rFonts w:ascii="Arial" w:hAnsi="Arial"/>
          <w:b/>
          <w:bCs/>
          <w:color w:val="000000"/>
          <w:kern w:val="24"/>
          <w:sz w:val="32"/>
          <w:szCs w:val="32"/>
        </w:rPr>
      </w:pPr>
      <w:r w:rsidRPr="00797C58">
        <w:rPr>
          <w:rFonts w:ascii="Arial" w:hAnsi="Arial"/>
          <w:b/>
          <w:bCs/>
          <w:color w:val="000000"/>
          <w:kern w:val="24"/>
          <w:sz w:val="32"/>
          <w:szCs w:val="32"/>
        </w:rPr>
        <w:t xml:space="preserve">Beirat Landkreis </w:t>
      </w:r>
    </w:p>
    <w:p w14:paraId="797294A8" w14:textId="49EA1E48" w:rsidR="00E91319" w:rsidRDefault="00E91319" w:rsidP="00B62FCD">
      <w:pPr>
        <w:pStyle w:val="StandardWeb"/>
        <w:spacing w:before="0" w:after="0"/>
        <w:ind w:left="2832"/>
        <w:textAlignment w:val="baseline"/>
      </w:pPr>
      <w:r w:rsidRPr="00797C58">
        <w:rPr>
          <w:rFonts w:ascii="Arial" w:hAnsi="Arial"/>
          <w:b/>
          <w:bCs/>
          <w:color w:val="000000"/>
          <w:kern w:val="24"/>
          <w:sz w:val="32"/>
          <w:szCs w:val="32"/>
        </w:rPr>
        <w:t>Ludwigsburg inklusiv</w:t>
      </w:r>
    </w:p>
    <w:p w14:paraId="6EC7079A" w14:textId="619720B4" w:rsidR="00E91319" w:rsidRDefault="001502E0" w:rsidP="00F419C0">
      <w:pPr>
        <w:ind w:left="1440" w:hanging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3BAA34" wp14:editId="5757E272">
                <wp:simplePos x="0" y="0"/>
                <wp:positionH relativeFrom="column">
                  <wp:posOffset>7182485</wp:posOffset>
                </wp:positionH>
                <wp:positionV relativeFrom="paragraph">
                  <wp:posOffset>1282700</wp:posOffset>
                </wp:positionV>
                <wp:extent cx="3143885" cy="828675"/>
                <wp:effectExtent l="0" t="0" r="2540" b="3810"/>
                <wp:wrapNone/>
                <wp:docPr id="185631089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885" cy="828675"/>
                          <a:chOff x="0" y="0"/>
                          <a:chExt cx="5873727" cy="828675"/>
                        </a:xfrm>
                      </wpg:grpSpPr>
                      <wps:wsp>
                        <wps:cNvPr id="1489422824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EBCC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157A38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4632559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660197" y="1"/>
                            <a:ext cx="5213530" cy="82677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494F0F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7772571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7045" y="413590"/>
                            <a:ext cx="206796" cy="206795"/>
                          </a:xfrm>
                          <a:prstGeom prst="rect">
                            <a:avLst/>
                          </a:prstGeom>
                          <a:solidFill>
                            <a:srgbClr val="CCEB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B9353E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1493267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3841" y="413590"/>
                            <a:ext cx="206796" cy="206795"/>
                          </a:xfrm>
                          <a:prstGeom prst="rect">
                            <a:avLst/>
                          </a:prstGeom>
                          <a:solidFill>
                            <a:srgbClr val="99D7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669EE4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07826169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7045" y="620385"/>
                            <a:ext cx="206796" cy="206797"/>
                          </a:xfrm>
                          <a:prstGeom prst="rect">
                            <a:avLst/>
                          </a:prstGeom>
                          <a:solidFill>
                            <a:srgbClr val="99D7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05B695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2956420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3841" y="206795"/>
                            <a:ext cx="206796" cy="206795"/>
                          </a:xfrm>
                          <a:prstGeom prst="rect">
                            <a:avLst/>
                          </a:prstGeom>
                          <a:solidFill>
                            <a:srgbClr val="CCEB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D7A265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0634889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0250" y="206795"/>
                            <a:ext cx="206795" cy="206795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7BFB7B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5315709" name="Rectangle 1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660637" y="206795"/>
                            <a:ext cx="206796" cy="206795"/>
                          </a:xfrm>
                          <a:prstGeom prst="rect">
                            <a:avLst/>
                          </a:prstGeom>
                          <a:solidFill>
                            <a:srgbClr val="99D7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1CFE1E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2423207" name="Rectangle 1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660197" y="0"/>
                            <a:ext cx="206796" cy="206795"/>
                          </a:xfrm>
                          <a:prstGeom prst="rect">
                            <a:avLst/>
                          </a:prstGeom>
                          <a:solidFill>
                            <a:srgbClr val="CCEB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8FF629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97669177" name="Rectangle 1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3542" y="619125"/>
                            <a:ext cx="206795" cy="206795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FCDCED" w14:textId="77777777" w:rsidR="00E91319" w:rsidRDefault="00E91319" w:rsidP="00E91319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BAA34" id="Group 4" o:spid="_x0000_s1026" style="position:absolute;left:0;text-align:left;margin-left:565.55pt;margin-top:101pt;width:247.55pt;height:65.25pt;z-index:251663360" coordsize="58737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">
                <v:rect id="Rectangle 5" o:spid="_x0000_s1027" style="position:absolute;width:8572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" stroked="f" strokeweight="0">
                  <v:fill color2="#ccebcc" rotate="t" angle="90" focus="100%" type="gradient"/>
                  <v:shadow color="#ccc"/>
                  <o:lock v:ext="edit" shapetype="t"/>
                  <v:textbox inset="2.88pt,2.88pt,2.88pt,2.88pt">
                    <w:txbxContent>
                      <w:p w14:paraId="7D157A38" w14:textId="77777777" w:rsidR="00E91319" w:rsidRDefault="00E91319" w:rsidP="00E91319"/>
                    </w:txbxContent>
                  </v:textbox>
                </v:rect>
                <v:rect id="Rectangle 6" o:spid="_x0000_s1028" style="position:absolute;left:6601;width:52136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" fillcolor="#090" stroked="f" strokeweight="0">
                  <v:shadow color="#ccc"/>
                  <o:lock v:ext="edit" shapetype="t"/>
                  <v:textbox inset="2.88pt,2.88pt,2.88pt,2.88pt">
                    <w:txbxContent>
                      <w:p w14:paraId="35494F0F" w14:textId="77777777" w:rsidR="00E91319" w:rsidRDefault="00E91319" w:rsidP="00E91319"/>
                    </w:txbxContent>
                  </v:textbox>
                </v:rect>
                <v:rect id="Rectangle 7" o:spid="_x0000_s1029" style="position:absolute;left:2470;top:4135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" fillcolor="#ccebcc" stroked="f" strokeweight="0">
                  <v:shadow color="#ccc"/>
                  <o:lock v:ext="edit" shapetype="t"/>
                  <v:textbox inset="2.88pt,2.88pt,2.88pt,2.88pt">
                    <w:txbxContent>
                      <w:p w14:paraId="12B9353E" w14:textId="77777777" w:rsidR="00E91319" w:rsidRDefault="00E91319" w:rsidP="00E91319"/>
                    </w:txbxContent>
                  </v:textbox>
                </v:rect>
                <v:rect id="Rectangle 8" o:spid="_x0000_s1030" style="position:absolute;left:4538;top:4135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" fillcolor="#99d799" stroked="f" strokeweight="0">
                  <v:shadow color="#ccc"/>
                  <o:lock v:ext="edit" shapetype="t"/>
                  <v:textbox inset="2.88pt,2.88pt,2.88pt,2.88pt">
                    <w:txbxContent>
                      <w:p w14:paraId="2F669EE4" w14:textId="77777777" w:rsidR="00E91319" w:rsidRDefault="00E91319" w:rsidP="00E91319"/>
                    </w:txbxContent>
                  </v:textbox>
                </v:rect>
                <v:rect id="Rectangle 9" o:spid="_x0000_s1031" style="position:absolute;left:2470;top:6203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" fillcolor="#99d799" stroked="f" strokeweight="0">
                  <v:shadow color="#ccc"/>
                  <o:lock v:ext="edit" shapetype="t"/>
                  <v:textbox inset="2.88pt,2.88pt,2.88pt,2.88pt">
                    <w:txbxContent>
                      <w:p w14:paraId="4F05B695" w14:textId="77777777" w:rsidR="00E91319" w:rsidRDefault="00E91319" w:rsidP="00E91319"/>
                    </w:txbxContent>
                  </v:textbox>
                </v:rect>
                <v:rect id="Rectangle 10" o:spid="_x0000_s1032" style="position:absolute;left:4538;top:2067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" fillcolor="#ccebcc" stroked="f" strokeweight="0">
                  <v:shadow color="#ccc"/>
                  <o:lock v:ext="edit" shapetype="t"/>
                  <v:textbox inset="2.88pt,2.88pt,2.88pt,2.88pt">
                    <w:txbxContent>
                      <w:p w14:paraId="3BD7A265" w14:textId="77777777" w:rsidR="00E91319" w:rsidRDefault="00E91319" w:rsidP="00E91319"/>
                    </w:txbxContent>
                  </v:textbox>
                </v:rect>
                <v:rect id="Rectangle 11" o:spid="_x0000_s1033" style="position:absolute;left:402;top:2067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" fillcolor="#090" stroked="f" strokeweight="0">
                  <v:shadow color="#ccc"/>
                  <o:lock v:ext="edit" shapetype="t"/>
                  <v:textbox inset="2.88pt,2.88pt,2.88pt,2.88pt">
                    <w:txbxContent>
                      <w:p w14:paraId="2A7BFB7B" w14:textId="77777777" w:rsidR="00E91319" w:rsidRDefault="00E91319" w:rsidP="00E91319"/>
                    </w:txbxContent>
                  </v:textbox>
                </v:rect>
                <v:rect id="Rectangle 12" o:spid="_x0000_s1034" style="position:absolute;left:6606;top:2067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" fillcolor="#99d799" stroked="f" strokeweight="0">
                  <v:shadow color="#ccc"/>
                  <o:lock v:ext="edit" shapetype="t"/>
                  <v:textbox inset="2.88pt,2.88pt,2.88pt,2.88pt">
                    <w:txbxContent>
                      <w:p w14:paraId="431CFE1E" w14:textId="77777777" w:rsidR="00E91319" w:rsidRDefault="00E91319" w:rsidP="00E91319"/>
                    </w:txbxContent>
                  </v:textbox>
                </v:rect>
                <v:rect id="Rectangle 13" o:spid="_x0000_s1035" style="position:absolute;left:6601;width:2068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" fillcolor="#ccebcc" stroked="f" strokeweight="0">
                  <v:shadow color="#ccc"/>
                  <o:lock v:ext="edit" shapetype="t"/>
                  <v:textbox inset="2.88pt,2.88pt,2.88pt,2.88pt">
                    <w:txbxContent>
                      <w:p w14:paraId="208FF629" w14:textId="77777777" w:rsidR="00E91319" w:rsidRDefault="00E91319" w:rsidP="00E91319"/>
                    </w:txbxContent>
                  </v:textbox>
                </v:rect>
                <v:rect id="Rectangle 14" o:spid="_x0000_s1036" style="position:absolute;left:4535;top:6191;width:206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" fillcolor="#090" stroked="f" strokeweight="0">
                  <v:shadow color="#ccc"/>
                  <o:lock v:ext="edit" shapetype="t"/>
                  <v:textbox inset="2.88pt,2.88pt,2.88pt,2.88pt">
                    <w:txbxContent>
                      <w:p w14:paraId="21FCDCED" w14:textId="77777777" w:rsidR="00E91319" w:rsidRDefault="00E91319" w:rsidP="00E91319"/>
                    </w:txbxContent>
                  </v:textbox>
                </v:rect>
              </v:group>
            </w:pict>
          </mc:Fallback>
        </mc:AlternateContent>
      </w:r>
    </w:p>
    <w:p w14:paraId="75BD84BD" w14:textId="7F7C43B2" w:rsidR="00E91319" w:rsidRDefault="00E91319" w:rsidP="00F419C0">
      <w:pPr>
        <w:ind w:left="1440" w:hanging="1440"/>
      </w:pPr>
    </w:p>
    <w:p w14:paraId="71B1D412" w14:textId="6F540EA9" w:rsidR="00E91319" w:rsidRDefault="001502E0" w:rsidP="00F419C0">
      <w:pPr>
        <w:ind w:left="1440" w:hanging="144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9CB2DC" wp14:editId="164BA70B">
            <wp:simplePos x="0" y="0"/>
            <wp:positionH relativeFrom="margin">
              <wp:posOffset>5606415</wp:posOffset>
            </wp:positionH>
            <wp:positionV relativeFrom="margin">
              <wp:posOffset>3312795</wp:posOffset>
            </wp:positionV>
            <wp:extent cx="3105150" cy="2200275"/>
            <wp:effectExtent l="0" t="0" r="0" b="0"/>
            <wp:wrapSquare wrapText="bothSides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CA51" w14:textId="00D93F77" w:rsidR="00E91319" w:rsidRDefault="00E91319" w:rsidP="00F419C0">
      <w:pPr>
        <w:ind w:left="1440" w:hanging="1440"/>
      </w:pPr>
    </w:p>
    <w:p w14:paraId="29D890ED" w14:textId="09BEEA6F" w:rsidR="00E91319" w:rsidRDefault="00E91319" w:rsidP="00F419C0">
      <w:pPr>
        <w:ind w:left="1440" w:hanging="1440"/>
      </w:pPr>
    </w:p>
    <w:p w14:paraId="5603AC34" w14:textId="77777777" w:rsidR="00E91319" w:rsidRDefault="00E91319" w:rsidP="00F419C0">
      <w:pPr>
        <w:ind w:left="1440" w:hanging="1440"/>
      </w:pPr>
    </w:p>
    <w:p w14:paraId="183CD0CF" w14:textId="77777777" w:rsidR="00E91319" w:rsidRDefault="00E91319" w:rsidP="00F419C0">
      <w:pPr>
        <w:ind w:left="1440" w:hanging="1440"/>
      </w:pPr>
    </w:p>
    <w:p w14:paraId="1908F416" w14:textId="77777777" w:rsidR="00E91319" w:rsidRDefault="00E91319" w:rsidP="00F419C0">
      <w:pPr>
        <w:ind w:left="1440" w:hanging="1440"/>
      </w:pPr>
    </w:p>
    <w:p w14:paraId="207DFE0F" w14:textId="77777777" w:rsidR="00E91319" w:rsidRDefault="00E91319" w:rsidP="00F419C0">
      <w:pPr>
        <w:ind w:left="1440" w:hanging="1440"/>
      </w:pPr>
    </w:p>
    <w:p w14:paraId="35C536AD" w14:textId="77777777" w:rsidR="00E91319" w:rsidRDefault="00E91319" w:rsidP="00F419C0">
      <w:pPr>
        <w:ind w:left="1440" w:hanging="1440"/>
      </w:pPr>
    </w:p>
    <w:p w14:paraId="55A3F69B" w14:textId="77777777" w:rsidR="00E91319" w:rsidRDefault="00E91319" w:rsidP="00F419C0">
      <w:pPr>
        <w:ind w:left="1440" w:hanging="1440"/>
      </w:pPr>
    </w:p>
    <w:p w14:paraId="29880A8F" w14:textId="77777777" w:rsidR="00E91319" w:rsidRDefault="00E91319" w:rsidP="00F419C0">
      <w:pPr>
        <w:ind w:left="1440" w:hanging="1440"/>
      </w:pPr>
    </w:p>
    <w:p w14:paraId="0E43BD18" w14:textId="77777777" w:rsidR="00E91319" w:rsidRDefault="00E91319" w:rsidP="00F419C0">
      <w:pPr>
        <w:ind w:left="1440" w:hanging="1440"/>
      </w:pPr>
    </w:p>
    <w:p w14:paraId="13201AED" w14:textId="461B17F3" w:rsidR="00E91319" w:rsidRDefault="00E91319" w:rsidP="00F419C0">
      <w:pPr>
        <w:ind w:left="1440" w:hanging="1440"/>
      </w:pPr>
    </w:p>
    <w:p w14:paraId="4353A5C3" w14:textId="3D87FCAD" w:rsidR="00E91319" w:rsidRDefault="00E91319" w:rsidP="00F419C0">
      <w:pPr>
        <w:ind w:left="1440" w:hanging="1440"/>
      </w:pPr>
    </w:p>
    <w:p w14:paraId="3537882F" w14:textId="77777777" w:rsidR="00B62FCD" w:rsidRDefault="00B62FCD" w:rsidP="00F419C0">
      <w:pPr>
        <w:ind w:left="1440" w:hanging="1440"/>
      </w:pPr>
    </w:p>
    <w:p w14:paraId="23499571" w14:textId="0FBD9DE7" w:rsidR="00B62FCD" w:rsidRPr="00B62FCD" w:rsidRDefault="00B62FCD" w:rsidP="00F419C0">
      <w:pPr>
        <w:ind w:left="1440" w:hanging="1440"/>
        <w:rPr>
          <w:color w:val="00B050"/>
          <w:sz w:val="32"/>
          <w:szCs w:val="32"/>
        </w:rPr>
      </w:pPr>
      <w:r w:rsidRPr="00B62FCD">
        <w:rPr>
          <w:rFonts w:ascii="Arial" w:hAnsi="Arial" w:cs="Arial"/>
          <w:b/>
          <w:bCs/>
          <w:color w:val="00B050"/>
          <w:sz w:val="32"/>
          <w:szCs w:val="32"/>
        </w:rPr>
        <w:lastRenderedPageBreak/>
        <w:t>Der Vorstand</w:t>
      </w:r>
    </w:p>
    <w:p w14:paraId="2B6BCDB7" w14:textId="77777777" w:rsidR="00B62FCD" w:rsidRDefault="00B62FCD" w:rsidP="00F419C0">
      <w:pPr>
        <w:ind w:left="1440" w:hanging="1440"/>
      </w:pPr>
    </w:p>
    <w:p w14:paraId="121615BE" w14:textId="4473040E" w:rsidR="00B62FCD" w:rsidRDefault="001502E0" w:rsidP="00F419C0">
      <w:pPr>
        <w:ind w:left="1440" w:hanging="144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87E4D3E" wp14:editId="46123B20">
            <wp:simplePos x="0" y="0"/>
            <wp:positionH relativeFrom="column">
              <wp:posOffset>614045</wp:posOffset>
            </wp:positionH>
            <wp:positionV relativeFrom="page">
              <wp:posOffset>1358900</wp:posOffset>
            </wp:positionV>
            <wp:extent cx="2904490" cy="1938020"/>
            <wp:effectExtent l="0" t="0" r="0" b="0"/>
            <wp:wrapSquare wrapText="bothSides"/>
            <wp:docPr id="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A3B4" w14:textId="39CEC1B7" w:rsidR="00B62FCD" w:rsidRDefault="00B62FCD" w:rsidP="00F419C0">
      <w:pPr>
        <w:ind w:left="1440" w:hanging="1440"/>
      </w:pPr>
    </w:p>
    <w:p w14:paraId="203540C3" w14:textId="77777777" w:rsidR="00B62FCD" w:rsidRDefault="00B62FCD" w:rsidP="00F419C0">
      <w:pPr>
        <w:ind w:left="1440" w:hanging="1440"/>
      </w:pPr>
    </w:p>
    <w:p w14:paraId="0EAF96FA" w14:textId="77777777" w:rsidR="00B62FCD" w:rsidRDefault="00B62FCD" w:rsidP="00F419C0">
      <w:pPr>
        <w:ind w:left="1440" w:hanging="1440"/>
      </w:pPr>
    </w:p>
    <w:p w14:paraId="03D1AA25" w14:textId="77777777" w:rsidR="00B62FCD" w:rsidRDefault="00B62FCD" w:rsidP="00F419C0">
      <w:pPr>
        <w:ind w:left="1440" w:hanging="1440"/>
      </w:pPr>
    </w:p>
    <w:p w14:paraId="46A94E97" w14:textId="77777777" w:rsidR="00B62FCD" w:rsidRDefault="00B62FCD" w:rsidP="00F419C0">
      <w:pPr>
        <w:ind w:left="1440" w:hanging="1440"/>
      </w:pPr>
    </w:p>
    <w:p w14:paraId="67FCCF2D" w14:textId="77777777" w:rsidR="00B62FCD" w:rsidRDefault="00B62FCD" w:rsidP="00F419C0">
      <w:pPr>
        <w:ind w:left="1440" w:hanging="1440"/>
      </w:pPr>
    </w:p>
    <w:p w14:paraId="17B463DA" w14:textId="77777777" w:rsidR="00B62FCD" w:rsidRDefault="00B62FCD" w:rsidP="00F419C0">
      <w:pPr>
        <w:ind w:left="1440" w:hanging="1440"/>
      </w:pPr>
    </w:p>
    <w:p w14:paraId="5C7402FC" w14:textId="77777777" w:rsidR="00B62FCD" w:rsidRDefault="00B62FCD" w:rsidP="00F419C0">
      <w:pPr>
        <w:ind w:left="1440" w:hanging="1440"/>
      </w:pPr>
    </w:p>
    <w:p w14:paraId="3B42384B" w14:textId="77777777" w:rsidR="00B62FCD" w:rsidRDefault="00B62FCD" w:rsidP="00F419C0">
      <w:pPr>
        <w:ind w:left="1440" w:hanging="1440"/>
      </w:pPr>
    </w:p>
    <w:p w14:paraId="351558C2" w14:textId="77777777" w:rsidR="00B62FCD" w:rsidRDefault="00B62FCD" w:rsidP="00F419C0">
      <w:pPr>
        <w:ind w:left="1440" w:hanging="1440"/>
      </w:pPr>
    </w:p>
    <w:p w14:paraId="45FF782C" w14:textId="77777777" w:rsidR="00B62FCD" w:rsidRDefault="00B62FCD" w:rsidP="00F419C0">
      <w:pPr>
        <w:ind w:left="1440" w:hanging="1440"/>
      </w:pPr>
    </w:p>
    <w:p w14:paraId="6DB3EF5F" w14:textId="77777777" w:rsidR="00B62FCD" w:rsidRDefault="00B62FCD" w:rsidP="00F419C0">
      <w:pPr>
        <w:ind w:left="1440" w:hanging="1440"/>
      </w:pPr>
    </w:p>
    <w:p w14:paraId="6A6B331D" w14:textId="07FCC07F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B050"/>
        </w:rPr>
      </w:pPr>
      <w:r w:rsidRPr="00B62FCD">
        <w:rPr>
          <w:rFonts w:ascii="Arial" w:hAnsi="Arial" w:cs="Arial"/>
          <w:color w:val="00B050"/>
        </w:rPr>
        <w:t>Hintere Reihe</w:t>
      </w:r>
      <w:r w:rsidRPr="00B62FCD">
        <w:rPr>
          <w:noProof/>
          <w:color w:val="00B050"/>
          <w:szCs w:val="20"/>
        </w:rPr>
        <w:t xml:space="preserve"> </w:t>
      </w:r>
    </w:p>
    <w:p w14:paraId="2D94D732" w14:textId="7C72CD3F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B62FCD">
        <w:rPr>
          <w:rFonts w:ascii="Arial" w:hAnsi="Arial" w:cs="Arial"/>
        </w:rPr>
        <w:t>Elke Middelhauve (Assistenz), Franziska Silber (Landratsamt), Steffen Gödecke (2. Vorsitzender) Fabio Ciocchetti (Schriftführer), Katja Dieterich</w:t>
      </w:r>
    </w:p>
    <w:p w14:paraId="31036B7B" w14:textId="77777777" w:rsidR="0069085C" w:rsidRDefault="0069085C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</w:rPr>
      </w:pPr>
    </w:p>
    <w:p w14:paraId="42107613" w14:textId="06716C68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B050"/>
        </w:rPr>
      </w:pPr>
      <w:r w:rsidRPr="00B62FCD">
        <w:rPr>
          <w:rFonts w:ascii="Arial" w:hAnsi="Arial" w:cs="Arial"/>
          <w:color w:val="00B050"/>
        </w:rPr>
        <w:t xml:space="preserve">Vordere Reihe </w:t>
      </w:r>
    </w:p>
    <w:p w14:paraId="0C8E99BC" w14:textId="485881F6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B62FCD">
        <w:rPr>
          <w:rFonts w:ascii="Arial" w:hAnsi="Arial" w:cs="Arial"/>
          <w:bCs/>
        </w:rPr>
        <w:t xml:space="preserve">Edmont Kadner, </w:t>
      </w:r>
      <w:r w:rsidRPr="00B62FCD">
        <w:rPr>
          <w:rFonts w:ascii="Arial" w:hAnsi="Arial" w:cs="Arial"/>
        </w:rPr>
        <w:t xml:space="preserve">Susanne Zigelli (1. Vorsitzende), Marion Mess, </w:t>
      </w:r>
      <w:r w:rsidRPr="00B62FCD">
        <w:rPr>
          <w:rFonts w:ascii="Arial" w:hAnsi="Arial" w:cs="Arial"/>
          <w:bCs/>
        </w:rPr>
        <w:t xml:space="preserve">Jutta Grolik </w:t>
      </w:r>
      <w:r w:rsidRPr="00B62FCD">
        <w:rPr>
          <w:rFonts w:ascii="Arial" w:hAnsi="Arial" w:cs="Arial"/>
        </w:rPr>
        <w:t>(1. Vorsitzende)</w:t>
      </w:r>
      <w:r w:rsidRPr="00B62FCD">
        <w:rPr>
          <w:rFonts w:ascii="Arial" w:hAnsi="Arial" w:cs="Arial"/>
          <w:bCs/>
        </w:rPr>
        <w:t>,</w:t>
      </w:r>
      <w:r w:rsidRPr="00B62FCD">
        <w:rPr>
          <w:rFonts w:ascii="Arial" w:hAnsi="Arial" w:cs="Arial"/>
          <w:b/>
          <w:bCs/>
        </w:rPr>
        <w:t xml:space="preserve"> </w:t>
      </w:r>
      <w:r w:rsidRPr="00B62FCD">
        <w:rPr>
          <w:rFonts w:ascii="Arial" w:hAnsi="Arial" w:cs="Arial"/>
        </w:rPr>
        <w:t xml:space="preserve">Frank Haueisen </w:t>
      </w:r>
    </w:p>
    <w:p w14:paraId="55AC8B2D" w14:textId="77777777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57641AEF" w14:textId="77777777" w:rsidR="00B62FCD" w:rsidRPr="00B62FCD" w:rsidRDefault="00B62FCD" w:rsidP="00B62FC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i/>
          <w:iCs/>
          <w:sz w:val="20"/>
          <w:szCs w:val="20"/>
        </w:rPr>
      </w:pPr>
      <w:r w:rsidRPr="00B62FCD">
        <w:rPr>
          <w:rFonts w:ascii="Arial" w:hAnsi="Arial" w:cs="Arial"/>
          <w:i/>
          <w:iCs/>
          <w:sz w:val="20"/>
          <w:szCs w:val="20"/>
        </w:rPr>
        <w:t>(Von links nach rechts)</w:t>
      </w:r>
    </w:p>
    <w:p w14:paraId="49F3AE20" w14:textId="77777777" w:rsidR="00B62FCD" w:rsidRDefault="00B62FCD" w:rsidP="00F419C0">
      <w:pPr>
        <w:ind w:left="1440" w:hanging="1440"/>
      </w:pPr>
    </w:p>
    <w:p w14:paraId="07C99D57" w14:textId="77777777" w:rsidR="00B62FCD" w:rsidRDefault="00B62FCD" w:rsidP="00F419C0">
      <w:pPr>
        <w:ind w:left="1440" w:hanging="1440"/>
      </w:pPr>
    </w:p>
    <w:p w14:paraId="5D6DD3A8" w14:textId="77777777" w:rsidR="00B62FCD" w:rsidRDefault="00B62FCD" w:rsidP="00F419C0">
      <w:pPr>
        <w:ind w:left="1440" w:hanging="1440"/>
      </w:pPr>
    </w:p>
    <w:p w14:paraId="7962BB80" w14:textId="77777777" w:rsidR="00B62FCD" w:rsidRDefault="00B62FCD" w:rsidP="00F419C0">
      <w:pPr>
        <w:ind w:left="1440" w:hanging="1440"/>
      </w:pPr>
    </w:p>
    <w:p w14:paraId="733ABFD4" w14:textId="77777777" w:rsidR="00B62FCD" w:rsidRDefault="00B62FCD" w:rsidP="00F419C0">
      <w:pPr>
        <w:ind w:left="1440" w:hanging="1440"/>
      </w:pPr>
    </w:p>
    <w:p w14:paraId="775DEDD0" w14:textId="77777777" w:rsidR="00B62FCD" w:rsidRDefault="00B62FCD" w:rsidP="00F419C0">
      <w:pPr>
        <w:ind w:left="1440" w:hanging="1440"/>
      </w:pPr>
    </w:p>
    <w:p w14:paraId="131933B1" w14:textId="77777777" w:rsidR="00B62FCD" w:rsidRDefault="00B62FCD" w:rsidP="00F419C0">
      <w:pPr>
        <w:ind w:left="1440" w:hanging="1440"/>
      </w:pPr>
    </w:p>
    <w:p w14:paraId="22A4FC7A" w14:textId="77777777" w:rsidR="00B62FCD" w:rsidRPr="00B62FCD" w:rsidRDefault="00B62FCD" w:rsidP="001502E0">
      <w:pPr>
        <w:overflowPunct w:val="0"/>
        <w:autoSpaceDE w:val="0"/>
        <w:autoSpaceDN w:val="0"/>
        <w:adjustRightInd w:val="0"/>
        <w:spacing w:line="276" w:lineRule="auto"/>
        <w:ind w:left="142"/>
        <w:textAlignment w:val="baseline"/>
        <w:rPr>
          <w:rFonts w:ascii="Arial" w:hAnsi="Arial" w:cs="Arial"/>
          <w:color w:val="00B050"/>
          <w:sz w:val="32"/>
          <w:szCs w:val="32"/>
        </w:rPr>
      </w:pPr>
      <w:r w:rsidRPr="00B62FCD">
        <w:rPr>
          <w:rFonts w:ascii="Arial" w:hAnsi="Arial" w:cs="Arial"/>
          <w:b/>
          <w:bCs/>
          <w:color w:val="00B050"/>
          <w:sz w:val="32"/>
          <w:szCs w:val="32"/>
        </w:rPr>
        <w:t>Ziele des Beirats und seinem Vorstand</w:t>
      </w:r>
    </w:p>
    <w:p w14:paraId="72953559" w14:textId="77777777" w:rsidR="00B62FCD" w:rsidRDefault="00B62FCD" w:rsidP="001502E0">
      <w:pPr>
        <w:ind w:left="142" w:hanging="1440"/>
      </w:pPr>
    </w:p>
    <w:p w14:paraId="35BD07A4" w14:textId="381681A8" w:rsidR="00B62FCD" w:rsidRDefault="00B62FCD" w:rsidP="001502E0">
      <w:pPr>
        <w:overflowPunct w:val="0"/>
        <w:autoSpaceDE w:val="0"/>
        <w:autoSpaceDN w:val="0"/>
        <w:adjustRightInd w:val="0"/>
        <w:ind w:left="142"/>
        <w:textAlignment w:val="baseline"/>
        <w:rPr>
          <w:rFonts w:ascii="Arial" w:hAnsi="Arial" w:cs="Arial"/>
          <w:sz w:val="28"/>
          <w:szCs w:val="28"/>
        </w:rPr>
      </w:pPr>
      <w:r w:rsidRPr="00B62FCD">
        <w:rPr>
          <w:rFonts w:ascii="Arial" w:hAnsi="Arial" w:cs="Arial"/>
          <w:sz w:val="28"/>
          <w:szCs w:val="28"/>
        </w:rPr>
        <w:t xml:space="preserve">Der Beirat und sein Vorstand setzen sich dafür ein, die Lebensverhältnisse von Menschen mit Behinderung im Landkreis Ludwigsburg weiter zu verbessern. </w:t>
      </w:r>
    </w:p>
    <w:p w14:paraId="0E554FCC" w14:textId="77777777" w:rsidR="0069085C" w:rsidRDefault="0069085C" w:rsidP="001502E0">
      <w:pPr>
        <w:overflowPunct w:val="0"/>
        <w:autoSpaceDE w:val="0"/>
        <w:autoSpaceDN w:val="0"/>
        <w:adjustRightInd w:val="0"/>
        <w:ind w:left="142"/>
        <w:textAlignment w:val="baseline"/>
        <w:rPr>
          <w:rFonts w:ascii="Arial" w:hAnsi="Arial" w:cs="Arial"/>
          <w:sz w:val="28"/>
          <w:szCs w:val="28"/>
        </w:rPr>
      </w:pPr>
    </w:p>
    <w:p w14:paraId="55987478" w14:textId="7DF72BB9" w:rsidR="00B62FCD" w:rsidRPr="00B62FCD" w:rsidRDefault="00B62FCD" w:rsidP="001502E0">
      <w:pPr>
        <w:overflowPunct w:val="0"/>
        <w:autoSpaceDE w:val="0"/>
        <w:autoSpaceDN w:val="0"/>
        <w:adjustRightInd w:val="0"/>
        <w:ind w:left="142"/>
        <w:textAlignment w:val="baseline"/>
        <w:rPr>
          <w:rFonts w:ascii="Arial" w:hAnsi="Arial" w:cs="Arial"/>
          <w:sz w:val="28"/>
          <w:szCs w:val="28"/>
        </w:rPr>
      </w:pPr>
      <w:r w:rsidRPr="00B62FCD">
        <w:rPr>
          <w:rFonts w:ascii="Arial" w:hAnsi="Arial" w:cs="Arial"/>
          <w:sz w:val="28"/>
          <w:szCs w:val="28"/>
        </w:rPr>
        <w:t>Menschen mit Behinderung sollen selbstbestimmt und gut in einer Umwelt ohne Barrieren leben</w:t>
      </w:r>
      <w:r>
        <w:rPr>
          <w:rFonts w:ascii="Arial" w:hAnsi="Arial" w:cs="Arial"/>
          <w:sz w:val="28"/>
          <w:szCs w:val="28"/>
        </w:rPr>
        <w:t xml:space="preserve"> </w:t>
      </w:r>
      <w:r w:rsidRPr="00B62FCD">
        <w:rPr>
          <w:rFonts w:ascii="Arial" w:hAnsi="Arial" w:cs="Arial"/>
          <w:sz w:val="28"/>
          <w:szCs w:val="28"/>
        </w:rPr>
        <w:t>können.</w:t>
      </w:r>
    </w:p>
    <w:p w14:paraId="12D1EAE4" w14:textId="77777777" w:rsidR="0069085C" w:rsidRDefault="0069085C" w:rsidP="001502E0">
      <w:pPr>
        <w:overflowPunct w:val="0"/>
        <w:autoSpaceDE w:val="0"/>
        <w:autoSpaceDN w:val="0"/>
        <w:adjustRightInd w:val="0"/>
        <w:ind w:left="142"/>
        <w:textAlignment w:val="baseline"/>
        <w:rPr>
          <w:rFonts w:ascii="Arial" w:hAnsi="Arial" w:cs="Arial"/>
          <w:sz w:val="28"/>
          <w:szCs w:val="28"/>
        </w:rPr>
      </w:pPr>
    </w:p>
    <w:p w14:paraId="54B91349" w14:textId="79E2F4B0" w:rsidR="00B62FCD" w:rsidRPr="00B62FCD" w:rsidRDefault="00B62FCD" w:rsidP="001502E0">
      <w:pPr>
        <w:overflowPunct w:val="0"/>
        <w:autoSpaceDE w:val="0"/>
        <w:autoSpaceDN w:val="0"/>
        <w:adjustRightInd w:val="0"/>
        <w:ind w:left="142"/>
        <w:textAlignment w:val="baseline"/>
        <w:rPr>
          <w:rFonts w:ascii="Arial" w:hAnsi="Arial" w:cs="Arial"/>
          <w:sz w:val="28"/>
          <w:szCs w:val="28"/>
        </w:rPr>
      </w:pPr>
      <w:r w:rsidRPr="00B62FCD">
        <w:rPr>
          <w:rFonts w:ascii="Arial" w:hAnsi="Arial" w:cs="Arial"/>
          <w:sz w:val="28"/>
          <w:szCs w:val="28"/>
        </w:rPr>
        <w:t>Der Vorstand vertritt die Interessen von Menschen mit Behinderung in Gremien des Landkreises und ist an verschiedenen Projekten beteiligt.</w:t>
      </w:r>
    </w:p>
    <w:p w14:paraId="49F8BBBA" w14:textId="77777777" w:rsidR="0069085C" w:rsidRDefault="0069085C" w:rsidP="001502E0">
      <w:pPr>
        <w:ind w:left="142" w:right="-213"/>
        <w:rPr>
          <w:rFonts w:ascii="Arial" w:hAnsi="Arial" w:cs="Arial"/>
          <w:sz w:val="28"/>
          <w:szCs w:val="28"/>
        </w:rPr>
      </w:pPr>
    </w:p>
    <w:p w14:paraId="05E0DE8E" w14:textId="77349489" w:rsidR="00B62FCD" w:rsidRDefault="001502E0" w:rsidP="001502E0">
      <w:pPr>
        <w:ind w:left="142" w:right="-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7E927" wp14:editId="46063539">
                <wp:simplePos x="0" y="0"/>
                <wp:positionH relativeFrom="column">
                  <wp:posOffset>5516880</wp:posOffset>
                </wp:positionH>
                <wp:positionV relativeFrom="paragraph">
                  <wp:posOffset>518795</wp:posOffset>
                </wp:positionV>
                <wp:extent cx="1028700" cy="602615"/>
                <wp:effectExtent l="0" t="0" r="0" b="6985"/>
                <wp:wrapNone/>
                <wp:docPr id="2114356003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A40E6" w14:textId="77777777" w:rsidR="00B62FCD" w:rsidRDefault="00B62FCD" w:rsidP="00B62FCD">
                            <w:r w:rsidRPr="0093773D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© Lebenshilfe für Men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schen </w:t>
                            </w:r>
                            <w:r w:rsidRPr="0093773D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mit geistiger Behinderung Bremen e.V.,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br/>
                            </w:r>
                            <w:r w:rsidRPr="0093773D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Illustrator Stefan Albers, Atelier Fleetinsel,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7E927" id="Rechteck 1" o:spid="_x0000_s1037" style="position:absolute;left:0;text-align:left;margin-left:434.4pt;margin-top:40.85pt;width:81pt;height:4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">
                <v:textbox>
                  <w:txbxContent>
                    <w:p w14:paraId="02FA40E6" w14:textId="77777777" w:rsidR="00B62FCD" w:rsidRDefault="00B62FCD" w:rsidP="00B62FCD">
                      <w:r w:rsidRPr="0093773D">
                        <w:rPr>
                          <w:rFonts w:ascii="Arial" w:hAnsi="Arial" w:cs="Arial"/>
                          <w:sz w:val="12"/>
                          <w:szCs w:val="12"/>
                        </w:rPr>
                        <w:t>© Lebenshilfe für Men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schen </w:t>
                      </w:r>
                      <w:r w:rsidRPr="0093773D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mit geistiger Behinderung Bremen e.V.,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br/>
                      </w:r>
                      <w:r w:rsidRPr="0093773D">
                        <w:rPr>
                          <w:rFonts w:ascii="Arial" w:hAnsi="Arial" w:cs="Arial"/>
                          <w:sz w:val="12"/>
                          <w:szCs w:val="12"/>
                        </w:rPr>
                        <w:t>Illustrator Stefan Albers, Atelier Fleetinsel, 2013</w:t>
                      </w:r>
                    </w:p>
                  </w:txbxContent>
                </v:textbox>
              </v:rect>
            </w:pict>
          </mc:Fallback>
        </mc:AlternateContent>
      </w:r>
      <w:r w:rsidR="00B62FCD" w:rsidRPr="00B62FCD">
        <w:rPr>
          <w:rFonts w:ascii="Arial" w:hAnsi="Arial" w:cs="Arial"/>
          <w:sz w:val="28"/>
          <w:szCs w:val="28"/>
        </w:rPr>
        <w:t xml:space="preserve">Der Beirat ist offen für alle Menschen </w:t>
      </w:r>
      <w:r w:rsidR="0069085C">
        <w:rPr>
          <w:rFonts w:ascii="Arial" w:hAnsi="Arial" w:cs="Arial"/>
          <w:sz w:val="28"/>
          <w:szCs w:val="28"/>
        </w:rPr>
        <w:t xml:space="preserve">mit </w:t>
      </w:r>
      <w:r w:rsidR="00B62FCD" w:rsidRPr="00B62FCD">
        <w:rPr>
          <w:rFonts w:ascii="Arial" w:hAnsi="Arial" w:cs="Arial"/>
          <w:sz w:val="28"/>
          <w:szCs w:val="28"/>
        </w:rPr>
        <w:t>Behinderung</w:t>
      </w:r>
      <w:r w:rsidR="0069085C">
        <w:rPr>
          <w:rFonts w:ascii="Arial" w:hAnsi="Arial" w:cs="Arial"/>
          <w:sz w:val="28"/>
          <w:szCs w:val="28"/>
        </w:rPr>
        <w:t xml:space="preserve"> </w:t>
      </w:r>
      <w:r w:rsidR="00B62FCD" w:rsidRPr="00B62FCD">
        <w:rPr>
          <w:rFonts w:ascii="Arial" w:hAnsi="Arial" w:cs="Arial"/>
          <w:sz w:val="28"/>
          <w:szCs w:val="28"/>
        </w:rPr>
        <w:t>aus dem Landkreis Ludwigsburg</w:t>
      </w:r>
      <w:r w:rsidR="0069085C">
        <w:rPr>
          <w:rFonts w:ascii="Arial" w:hAnsi="Arial" w:cs="Arial"/>
          <w:sz w:val="28"/>
          <w:szCs w:val="28"/>
        </w:rPr>
        <w:t>.</w:t>
      </w:r>
    </w:p>
    <w:p w14:paraId="42F2ED72" w14:textId="77777777" w:rsidR="00B62FCD" w:rsidRDefault="00B62FCD" w:rsidP="001502E0">
      <w:pPr>
        <w:ind w:left="142" w:hanging="1440"/>
      </w:pPr>
    </w:p>
    <w:p w14:paraId="218A69C8" w14:textId="6D7A3FFC" w:rsidR="00B62FCD" w:rsidRDefault="001502E0" w:rsidP="00F419C0">
      <w:pPr>
        <w:ind w:left="1440" w:hanging="144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6B45466" wp14:editId="0E18DB3F">
            <wp:simplePos x="0" y="0"/>
            <wp:positionH relativeFrom="margin">
              <wp:posOffset>5726430</wp:posOffset>
            </wp:positionH>
            <wp:positionV relativeFrom="margin">
              <wp:posOffset>3577590</wp:posOffset>
            </wp:positionV>
            <wp:extent cx="2154555" cy="1899285"/>
            <wp:effectExtent l="0" t="0" r="0" b="0"/>
            <wp:wrapSquare wrapText="bothSides"/>
            <wp:docPr id="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3FBF" w14:textId="5C1B9BEE" w:rsidR="00B62FCD" w:rsidRDefault="00B62FCD" w:rsidP="00F419C0">
      <w:pPr>
        <w:ind w:left="1440" w:hanging="1440"/>
      </w:pPr>
    </w:p>
    <w:p w14:paraId="49B59014" w14:textId="39042E89" w:rsidR="00B62FCD" w:rsidRDefault="00B62FCD" w:rsidP="0069085C"/>
    <w:sectPr w:rsidR="00B62FCD" w:rsidSect="00B62FCD">
      <w:pgSz w:w="16838" w:h="11906" w:orient="landscape"/>
      <w:pgMar w:top="1418" w:right="1245" w:bottom="1418" w:left="1418" w:header="720" w:footer="720" w:gutter="0"/>
      <w:paperSrc w:first="261" w:other="261"/>
      <w:cols w:num="2"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19"/>
    <w:rsid w:val="0007429F"/>
    <w:rsid w:val="001502E0"/>
    <w:rsid w:val="001826B3"/>
    <w:rsid w:val="00521188"/>
    <w:rsid w:val="0069085C"/>
    <w:rsid w:val="00967365"/>
    <w:rsid w:val="00B46E50"/>
    <w:rsid w:val="00B62FCD"/>
    <w:rsid w:val="00DE35D1"/>
    <w:rsid w:val="00E91319"/>
    <w:rsid w:val="00F419C0"/>
    <w:rsid w:val="00FE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  <w14:docId w14:val="29F60305"/>
  <w15:docId w15:val="{27EAD526-3420-4100-9AC7-4A728AC1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DE35D1"/>
    <w:pPr>
      <w:ind w:left="1080"/>
    </w:pPr>
    <w:rPr>
      <w:rFonts w:ascii="Tahoma" w:hAnsi="Tahoma" w:cs="Tahoma"/>
    </w:rPr>
  </w:style>
  <w:style w:type="paragraph" w:styleId="StandardWeb">
    <w:name w:val="Normal (Web)"/>
    <w:basedOn w:val="Standard"/>
    <w:uiPriority w:val="99"/>
    <w:rsid w:val="00E91319"/>
    <w:pPr>
      <w:spacing w:before="87" w:after="1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4S\Inklusionskonferenz\Elke\Vorlagen\Vorlagen\Briefkopf\Leeres%20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Leeres Blatt.dotx</Template>
  <TotalTime>0</TotalTime>
  <Pages>2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Ludwigsburg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Dobusch, Elke</dc:creator>
  <cp:lastModifiedBy>Dobusch, Elke</cp:lastModifiedBy>
  <cp:revision>1</cp:revision>
  <cp:lastPrinted>2026-01-29T09:22:00Z</cp:lastPrinted>
  <dcterms:created xsi:type="dcterms:W3CDTF">2026-01-29T08:50:00Z</dcterms:created>
  <dcterms:modified xsi:type="dcterms:W3CDTF">2026-01-29T09:32:00Z</dcterms:modified>
</cp:coreProperties>
</file>